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8C8C9" w14:textId="77777777" w:rsidR="009F7728" w:rsidRDefault="0065362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3B965E" wp14:editId="2E047BB3">
                <wp:simplePos x="0" y="0"/>
                <wp:positionH relativeFrom="column">
                  <wp:posOffset>3093720</wp:posOffset>
                </wp:positionH>
                <wp:positionV relativeFrom="paragraph">
                  <wp:posOffset>5814060</wp:posOffset>
                </wp:positionV>
                <wp:extent cx="3337560" cy="1021080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560" cy="1021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0757F" w14:textId="77777777" w:rsidR="00653623" w:rsidRDefault="00653623" w:rsidP="0065362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CONTACT NAME</w:t>
                            </w:r>
                          </w:p>
                          <w:p w14:paraId="6DC87269" w14:textId="77777777" w:rsidR="00653623" w:rsidRPr="00653623" w:rsidRDefault="00653623" w:rsidP="0065362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PHONE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3B965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43.6pt;margin-top:457.8pt;width:262.8pt;height:80.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" fillcolor="white [3201]" stroked="f" strokeweight=".5pt">
                <v:textbox>
                  <w:txbxContent>
                    <w:p w14:paraId="73A0757F" w14:textId="77777777" w:rsidR="00653623" w:rsidRDefault="00653623" w:rsidP="0065362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CONTACT NAME</w:t>
                      </w:r>
                    </w:p>
                    <w:p w14:paraId="6DC87269" w14:textId="77777777" w:rsidR="00653623" w:rsidRPr="00653623" w:rsidRDefault="00653623" w:rsidP="0065362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PHONE NUMBER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0A5CE9" wp14:editId="119B6383">
                <wp:simplePos x="0" y="0"/>
                <wp:positionH relativeFrom="column">
                  <wp:posOffset>3093720</wp:posOffset>
                </wp:positionH>
                <wp:positionV relativeFrom="paragraph">
                  <wp:posOffset>4983480</wp:posOffset>
                </wp:positionV>
                <wp:extent cx="3337560" cy="5562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560" cy="556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6EEA95" w14:textId="77777777" w:rsidR="00653623" w:rsidRPr="00653623" w:rsidRDefault="00653623" w:rsidP="0065362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EXPECTED FREQUENCY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A5CE9" id="Text Box 10" o:spid="_x0000_s1027" type="#_x0000_t202" style="position:absolute;margin-left:243.6pt;margin-top:392.4pt;width:262.8pt;height:43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" fillcolor="white [3201]" stroked="f" strokeweight=".5pt">
                <v:textbox>
                  <w:txbxContent>
                    <w:p w14:paraId="706EEA95" w14:textId="77777777" w:rsidR="00653623" w:rsidRPr="00653623" w:rsidRDefault="00653623" w:rsidP="0065362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EXPECTED FREQUENCY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455EA7" wp14:editId="2D4CD9C7">
                <wp:simplePos x="0" y="0"/>
                <wp:positionH relativeFrom="column">
                  <wp:posOffset>3093720</wp:posOffset>
                </wp:positionH>
                <wp:positionV relativeFrom="paragraph">
                  <wp:posOffset>4000500</wp:posOffset>
                </wp:positionV>
                <wp:extent cx="3337560" cy="55626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560" cy="556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FFBAE7" w14:textId="77777777" w:rsidR="00653623" w:rsidRPr="00653623" w:rsidRDefault="00653623" w:rsidP="0065362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SCHOOL’S PLAN FOR WHO WILL PERFORM TESTS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55EA7" id="Text Box 9" o:spid="_x0000_s1028" type="#_x0000_t202" style="position:absolute;margin-left:243.6pt;margin-top:315pt;width:262.8pt;height:43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" fillcolor="white [3201]" stroked="f" strokeweight=".5pt">
                <v:textbox>
                  <w:txbxContent>
                    <w:p w14:paraId="73FFBAE7" w14:textId="77777777" w:rsidR="00653623" w:rsidRPr="00653623" w:rsidRDefault="00653623" w:rsidP="0065362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SCHOOL’S PLAN FOR WHO WILL PERFORM TESTS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4B681A" wp14:editId="7FE5B237">
                <wp:simplePos x="0" y="0"/>
                <wp:positionH relativeFrom="column">
                  <wp:posOffset>3093720</wp:posOffset>
                </wp:positionH>
                <wp:positionV relativeFrom="paragraph">
                  <wp:posOffset>3215640</wp:posOffset>
                </wp:positionV>
                <wp:extent cx="3337560" cy="55626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560" cy="556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6B8CE7" w14:textId="77777777" w:rsidR="00653623" w:rsidRPr="00653623" w:rsidRDefault="00653623" w:rsidP="0065362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TYPE OF TEST TO BE ADMINISTERED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B681A" id="Text Box 7" o:spid="_x0000_s1029" type="#_x0000_t202" style="position:absolute;margin-left:243.6pt;margin-top:253.2pt;width:262.8pt;height:43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" fillcolor="white [3201]" stroked="f" strokeweight=".5pt">
                <v:textbox>
                  <w:txbxContent>
                    <w:p w14:paraId="326B8CE7" w14:textId="77777777" w:rsidR="00653623" w:rsidRPr="00653623" w:rsidRDefault="00653623" w:rsidP="0065362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TYPE OF TEST TO BE ADMINISTERED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F2E317" wp14:editId="65FEAD9D">
                <wp:simplePos x="0" y="0"/>
                <wp:positionH relativeFrom="column">
                  <wp:posOffset>3093720</wp:posOffset>
                </wp:positionH>
                <wp:positionV relativeFrom="paragraph">
                  <wp:posOffset>1645920</wp:posOffset>
                </wp:positionV>
                <wp:extent cx="3337560" cy="5562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560" cy="556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F01EDC" w14:textId="77777777" w:rsidR="00D74720" w:rsidRPr="00653623" w:rsidRDefault="0065362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536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PLANNED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2E317" id="Text Box 2" o:spid="_x0000_s1030" type="#_x0000_t202" style="position:absolute;margin-left:243.6pt;margin-top:129.6pt;width:262.8pt;height:43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" fillcolor="white [3201]" stroked="f" strokeweight=".5pt">
                <v:textbox>
                  <w:txbxContent>
                    <w:p w14:paraId="78F01EDC" w14:textId="77777777" w:rsidR="00D74720" w:rsidRPr="00653623" w:rsidRDefault="0065362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53623">
                        <w:rPr>
                          <w:b/>
                          <w:bCs/>
                          <w:sz w:val="24"/>
                          <w:szCs w:val="24"/>
                        </w:rPr>
                        <w:t>PLANNED 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574C14" wp14:editId="0E0E98A0">
                <wp:simplePos x="0" y="0"/>
                <wp:positionH relativeFrom="column">
                  <wp:posOffset>3093720</wp:posOffset>
                </wp:positionH>
                <wp:positionV relativeFrom="paragraph">
                  <wp:posOffset>2453640</wp:posOffset>
                </wp:positionV>
                <wp:extent cx="3337560" cy="5562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560" cy="556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0331A6" w14:textId="77777777" w:rsidR="00653623" w:rsidRPr="00653623" w:rsidRDefault="00653623" w:rsidP="0065362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LOCATION WITHIN (OR OUTSIDE) THE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74C14" id="Text Box 3" o:spid="_x0000_s1031" type="#_x0000_t202" style="position:absolute;margin-left:243.6pt;margin-top:193.2pt;width:262.8pt;height:43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" fillcolor="white [3201]" stroked="f" strokeweight=".5pt">
                <v:textbox>
                  <w:txbxContent>
                    <w:p w14:paraId="690331A6" w14:textId="77777777" w:rsidR="00653623" w:rsidRPr="00653623" w:rsidRDefault="00653623" w:rsidP="0065362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LOCATION WITHIN (OR OUTSIDE) THE SCHOOL</w:t>
                      </w:r>
                    </w:p>
                  </w:txbxContent>
                </v:textbox>
              </v:shape>
            </w:pict>
          </mc:Fallback>
        </mc:AlternateContent>
      </w:r>
      <w:r w:rsidR="00D7472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01E141" wp14:editId="202B5E1F">
                <wp:simplePos x="0" y="0"/>
                <wp:positionH relativeFrom="column">
                  <wp:posOffset>-548640</wp:posOffset>
                </wp:positionH>
                <wp:positionV relativeFrom="paragraph">
                  <wp:posOffset>5448300</wp:posOffset>
                </wp:positionV>
                <wp:extent cx="3169920" cy="165354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1653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4FCBB7" w14:textId="77777777" w:rsidR="00D74720" w:rsidRDefault="00D74720" w:rsidP="00D74720">
                            <w:pPr>
                              <w:jc w:val="center"/>
                            </w:pPr>
                          </w:p>
                          <w:p w14:paraId="344724DE" w14:textId="77777777" w:rsidR="00D74720" w:rsidRDefault="00D74720" w:rsidP="00D74720">
                            <w:pPr>
                              <w:jc w:val="center"/>
                            </w:pPr>
                          </w:p>
                          <w:p w14:paraId="285E1604" w14:textId="77777777" w:rsidR="00D74720" w:rsidRDefault="00D74720" w:rsidP="00D74720">
                            <w:pPr>
                              <w:jc w:val="center"/>
                            </w:pPr>
                          </w:p>
                          <w:p w14:paraId="3C7F683A" w14:textId="77777777" w:rsidR="00D74720" w:rsidRDefault="00D74720" w:rsidP="00D7472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INSERT SCHOOL LOGO</w:t>
                            </w:r>
                          </w:p>
                          <w:p w14:paraId="7ECE4B90" w14:textId="77777777" w:rsidR="00D74720" w:rsidRDefault="00D74720" w:rsidP="00D7472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IN THIS TEXT BOX</w:t>
                            </w:r>
                            <w:r w:rsidR="0065362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AND DELETE</w:t>
                            </w:r>
                          </w:p>
                          <w:p w14:paraId="4B35D2FD" w14:textId="77777777" w:rsidR="00653623" w:rsidRPr="00D74720" w:rsidRDefault="00653623" w:rsidP="00D7472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THIS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1E141" id="Text Box 1" o:spid="_x0000_s1032" type="#_x0000_t202" style="position:absolute;margin-left:-43.2pt;margin-top:429pt;width:249.6pt;height:13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" fillcolor="white [3201]" stroked="f" strokeweight=".5pt">
                <v:textbox>
                  <w:txbxContent>
                    <w:p w14:paraId="744FCBB7" w14:textId="77777777" w:rsidR="00D74720" w:rsidRDefault="00D74720" w:rsidP="00D74720">
                      <w:pPr>
                        <w:jc w:val="center"/>
                      </w:pPr>
                    </w:p>
                    <w:p w14:paraId="344724DE" w14:textId="77777777" w:rsidR="00D74720" w:rsidRDefault="00D74720" w:rsidP="00D74720">
                      <w:pPr>
                        <w:jc w:val="center"/>
                      </w:pPr>
                    </w:p>
                    <w:p w14:paraId="285E1604" w14:textId="77777777" w:rsidR="00D74720" w:rsidRDefault="00D74720" w:rsidP="00D74720">
                      <w:pPr>
                        <w:jc w:val="center"/>
                      </w:pPr>
                    </w:p>
                    <w:p w14:paraId="3C7F683A" w14:textId="77777777" w:rsidR="00D74720" w:rsidRDefault="00D74720" w:rsidP="00D74720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INSERT SCHOOL LOGO</w:t>
                      </w:r>
                    </w:p>
                    <w:p w14:paraId="7ECE4B90" w14:textId="77777777" w:rsidR="00D74720" w:rsidRDefault="00D74720" w:rsidP="00D74720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IN THIS TEXT BOX</w:t>
                      </w:r>
                      <w:r w:rsidR="0065362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AND DELETE</w:t>
                      </w:r>
                    </w:p>
                    <w:p w14:paraId="4B35D2FD" w14:textId="77777777" w:rsidR="00653623" w:rsidRPr="00D74720" w:rsidRDefault="00653623" w:rsidP="00D74720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THIS TEXT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F7728" w:rsidSect="00954E7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0EB32" w14:textId="77777777" w:rsidR="003048A5" w:rsidRDefault="003048A5" w:rsidP="00D74720">
      <w:r>
        <w:separator/>
      </w:r>
    </w:p>
  </w:endnote>
  <w:endnote w:type="continuationSeparator" w:id="0">
    <w:p w14:paraId="00C05A35" w14:textId="77777777" w:rsidR="003048A5" w:rsidRDefault="003048A5" w:rsidP="00D7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96FF3" w14:textId="77777777" w:rsidR="00D74720" w:rsidRDefault="00D747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7E308" w14:textId="77777777" w:rsidR="00D74720" w:rsidRDefault="00D7472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0E36B" w14:textId="77777777" w:rsidR="00D74720" w:rsidRDefault="00D747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68721" w14:textId="77777777" w:rsidR="003048A5" w:rsidRDefault="003048A5" w:rsidP="00D74720">
      <w:r>
        <w:separator/>
      </w:r>
    </w:p>
  </w:footnote>
  <w:footnote w:type="continuationSeparator" w:id="0">
    <w:p w14:paraId="0610EC07" w14:textId="77777777" w:rsidR="003048A5" w:rsidRDefault="003048A5" w:rsidP="00D7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FBD8D" w14:textId="77777777" w:rsidR="00D74720" w:rsidRDefault="00C82778">
    <w:pPr>
      <w:pStyle w:val="Header"/>
    </w:pPr>
    <w:r>
      <w:rPr>
        <w:noProof/>
      </w:rPr>
      <w:pict w14:anchorId="7A125B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2466813" o:spid="_x0000_s102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TT_TestingPlanTemplate_CMY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3F70D" w14:textId="77777777" w:rsidR="00D74720" w:rsidRDefault="00C82778">
    <w:pPr>
      <w:pStyle w:val="Header"/>
    </w:pPr>
    <w:r>
      <w:rPr>
        <w:noProof/>
      </w:rPr>
      <w:pict w14:anchorId="2D5C02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2466814" o:spid="_x0000_s1027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TT_TestingPlanTemplate_CMY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E4C91" w14:textId="77777777" w:rsidR="00D74720" w:rsidRDefault="00C82778">
    <w:pPr>
      <w:pStyle w:val="Header"/>
    </w:pPr>
    <w:r>
      <w:rPr>
        <w:noProof/>
      </w:rPr>
      <w:pict w14:anchorId="3DE775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2466812" o:spid="_x0000_s102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TT_TestingPlanTemplate_CMY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8A5"/>
    <w:rsid w:val="00203472"/>
    <w:rsid w:val="00256F6A"/>
    <w:rsid w:val="00261C18"/>
    <w:rsid w:val="003048A5"/>
    <w:rsid w:val="00653623"/>
    <w:rsid w:val="00725041"/>
    <w:rsid w:val="00954E74"/>
    <w:rsid w:val="009F5365"/>
    <w:rsid w:val="00D74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7FF5B3"/>
  <w15:chartTrackingRefBased/>
  <w15:docId w15:val="{654DC070-B238-43D1-942F-11CAA5FE7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36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4720"/>
  </w:style>
  <w:style w:type="paragraph" w:styleId="Footer">
    <w:name w:val="footer"/>
    <w:basedOn w:val="Normal"/>
    <w:link w:val="FooterChar"/>
    <w:uiPriority w:val="99"/>
    <w:unhideWhenUsed/>
    <w:rsid w:val="00D7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47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sha\AppData\Local\Microsoft\Windows\INetCache\Content.Outlook\3YC3F96N\TEMPLATE%20School%20Testing%20Plan%20(00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School Testing Plan (002)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tasha</dc:creator>
  <cp:keywords/>
  <dc:description/>
  <cp:lastModifiedBy>tashakessjones@outlook.com</cp:lastModifiedBy>
  <cp:revision>2</cp:revision>
  <dcterms:created xsi:type="dcterms:W3CDTF">2021-12-15T17:36:00Z</dcterms:created>
  <dcterms:modified xsi:type="dcterms:W3CDTF">2021-12-15T17:36:00Z</dcterms:modified>
</cp:coreProperties>
</file>